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485" w:rsidRDefault="00F55485" w:rsidP="00F55485">
      <w:pPr>
        <w:rPr>
          <w:sz w:val="24"/>
          <w:szCs w:val="24"/>
        </w:rPr>
      </w:pPr>
      <w:r>
        <w:rPr>
          <w:sz w:val="24"/>
          <w:szCs w:val="24"/>
        </w:rPr>
        <w:t>Nombre y apellidos:</w:t>
      </w:r>
    </w:p>
    <w:p w:rsidR="00F55485" w:rsidRDefault="00F55485" w:rsidP="00F55485">
      <w:pPr>
        <w:rPr>
          <w:sz w:val="24"/>
          <w:szCs w:val="24"/>
        </w:rPr>
      </w:pPr>
      <w:r>
        <w:rPr>
          <w:sz w:val="24"/>
          <w:szCs w:val="24"/>
        </w:rPr>
        <w:t>DNI:</w:t>
      </w:r>
    </w:p>
    <w:p w:rsidR="00F55485" w:rsidRDefault="00F55485" w:rsidP="00F55485">
      <w:pPr>
        <w:rPr>
          <w:sz w:val="24"/>
          <w:szCs w:val="24"/>
        </w:rPr>
      </w:pPr>
      <w:r>
        <w:rPr>
          <w:sz w:val="24"/>
          <w:szCs w:val="24"/>
        </w:rPr>
        <w:t xml:space="preserve">Domicilio: </w:t>
      </w:r>
    </w:p>
    <w:p w:rsidR="00F55485" w:rsidRDefault="00F55485" w:rsidP="00F55485">
      <w:pPr>
        <w:rPr>
          <w:sz w:val="24"/>
          <w:szCs w:val="24"/>
        </w:rPr>
      </w:pPr>
      <w:r>
        <w:rPr>
          <w:sz w:val="24"/>
          <w:szCs w:val="24"/>
        </w:rPr>
        <w:t>Población:                                   Provincia:</w:t>
      </w:r>
    </w:p>
    <w:p w:rsidR="00F55485" w:rsidRDefault="00F55485" w:rsidP="00F55485">
      <w:pPr>
        <w:rPr>
          <w:sz w:val="24"/>
          <w:szCs w:val="24"/>
        </w:rPr>
      </w:pPr>
      <w:r>
        <w:rPr>
          <w:sz w:val="24"/>
          <w:szCs w:val="24"/>
        </w:rPr>
        <w:t>Teléfono:                          correo electrónico:</w:t>
      </w:r>
    </w:p>
    <w:p w:rsidR="00F55485" w:rsidRDefault="00F55485" w:rsidP="00F55485">
      <w:pPr>
        <w:rPr>
          <w:sz w:val="24"/>
          <w:szCs w:val="24"/>
        </w:rPr>
      </w:pPr>
      <w:r>
        <w:rPr>
          <w:sz w:val="24"/>
          <w:szCs w:val="24"/>
        </w:rPr>
        <w:t>EXPONE:</w:t>
      </w:r>
    </w:p>
    <w:p w:rsidR="00F55485" w:rsidRDefault="00F55485" w:rsidP="00F55485">
      <w:pPr>
        <w:jc w:val="both"/>
        <w:rPr>
          <w:sz w:val="20"/>
          <w:szCs w:val="20"/>
        </w:rPr>
      </w:pPr>
      <w:r>
        <w:rPr>
          <w:sz w:val="20"/>
          <w:szCs w:val="20"/>
        </w:rPr>
        <w:t>*Que desea participar en el Mercado Tradicional que se celebra el día 4 de Diciembre de 2016 con una parada de ____X________ metros. Y con los siguientes productos o artículos a la venta:</w:t>
      </w:r>
    </w:p>
    <w:p w:rsidR="00F55485" w:rsidRDefault="00F55485" w:rsidP="00F55485">
      <w:pPr>
        <w:jc w:val="both"/>
        <w:rPr>
          <w:sz w:val="20"/>
          <w:szCs w:val="20"/>
        </w:rPr>
      </w:pPr>
    </w:p>
    <w:p w:rsidR="00F55485" w:rsidRDefault="00F55485" w:rsidP="00F55485">
      <w:pPr>
        <w:jc w:val="both"/>
        <w:rPr>
          <w:sz w:val="20"/>
          <w:szCs w:val="20"/>
        </w:rPr>
      </w:pPr>
      <w:r>
        <w:rPr>
          <w:sz w:val="20"/>
          <w:szCs w:val="20"/>
        </w:rPr>
        <w:t>*Aportando la siguiente documentación:</w:t>
      </w:r>
    </w:p>
    <w:p w:rsidR="00F55485" w:rsidRDefault="00F55485" w:rsidP="00F55485">
      <w:pPr>
        <w:jc w:val="both"/>
        <w:rPr>
          <w:sz w:val="20"/>
          <w:szCs w:val="20"/>
        </w:rPr>
      </w:pPr>
      <w:r>
        <w:rPr>
          <w:sz w:val="20"/>
          <w:szCs w:val="20"/>
        </w:rPr>
        <w:t>-Fotos de la parada.</w:t>
      </w:r>
    </w:p>
    <w:p w:rsidR="00F55485" w:rsidRDefault="00F55485" w:rsidP="00F55485">
      <w:pPr>
        <w:jc w:val="both"/>
        <w:rPr>
          <w:sz w:val="20"/>
          <w:szCs w:val="20"/>
        </w:rPr>
      </w:pPr>
      <w:r>
        <w:rPr>
          <w:sz w:val="20"/>
          <w:szCs w:val="20"/>
        </w:rPr>
        <w:t>-Fotografía de productos a vender.</w:t>
      </w:r>
    </w:p>
    <w:p w:rsidR="00F55485" w:rsidRDefault="00F55485" w:rsidP="00F55485">
      <w:pPr>
        <w:jc w:val="both"/>
        <w:rPr>
          <w:sz w:val="20"/>
          <w:szCs w:val="20"/>
        </w:rPr>
      </w:pPr>
    </w:p>
    <w:p w:rsidR="00F55485" w:rsidRDefault="00F55485" w:rsidP="00F55485">
      <w:pPr>
        <w:jc w:val="both"/>
        <w:rPr>
          <w:sz w:val="20"/>
          <w:szCs w:val="20"/>
        </w:rPr>
      </w:pPr>
      <w:r>
        <w:rPr>
          <w:sz w:val="20"/>
          <w:szCs w:val="20"/>
        </w:rPr>
        <w:t>En_____________________________a_____de___</w:t>
      </w:r>
      <w:r w:rsidR="00F10600">
        <w:rPr>
          <w:sz w:val="20"/>
          <w:szCs w:val="20"/>
        </w:rPr>
        <w:t>________________________de  2017</w:t>
      </w:r>
    </w:p>
    <w:p w:rsidR="00F55485" w:rsidRDefault="00F55485" w:rsidP="00F55485">
      <w:pPr>
        <w:jc w:val="both"/>
        <w:rPr>
          <w:sz w:val="20"/>
          <w:szCs w:val="20"/>
        </w:rPr>
      </w:pPr>
    </w:p>
    <w:p w:rsidR="00F55485" w:rsidRDefault="00F55485" w:rsidP="00F55485">
      <w:pPr>
        <w:jc w:val="both"/>
        <w:rPr>
          <w:sz w:val="20"/>
          <w:szCs w:val="20"/>
        </w:rPr>
      </w:pPr>
    </w:p>
    <w:p w:rsidR="00F55485" w:rsidRDefault="00F55485" w:rsidP="00F55485">
      <w:pPr>
        <w:jc w:val="both"/>
        <w:rPr>
          <w:sz w:val="20"/>
          <w:szCs w:val="20"/>
        </w:rPr>
      </w:pPr>
      <w:r>
        <w:rPr>
          <w:sz w:val="20"/>
          <w:szCs w:val="20"/>
        </w:rPr>
        <w:t>Fdo</w:t>
      </w:r>
      <w:proofErr w:type="gramStart"/>
      <w:r>
        <w:rPr>
          <w:sz w:val="20"/>
          <w:szCs w:val="20"/>
        </w:rPr>
        <w:t>:_</w:t>
      </w:r>
      <w:proofErr w:type="gramEnd"/>
      <w:r>
        <w:rPr>
          <w:sz w:val="20"/>
          <w:szCs w:val="20"/>
        </w:rPr>
        <w:t>____________________________.</w:t>
      </w:r>
    </w:p>
    <w:p w:rsidR="00F55485" w:rsidRDefault="00F55485" w:rsidP="00F554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De conformidad con la Ley Orgánica 15/1999, de 13 de diciembre, de Protección de Datos de Carácter Personal, se le informa de lo siguiente: </w:t>
      </w:r>
    </w:p>
    <w:p w:rsidR="00F55485" w:rsidRDefault="00F55485" w:rsidP="00F554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- Los datos de carácter personal que se obtengan de su solicitud serán incorporados y tratados de forma confidencial en un fichero propiedad de este Ayuntamiento.</w:t>
      </w:r>
    </w:p>
    <w:p w:rsidR="00F55485" w:rsidRDefault="00F55485" w:rsidP="00F554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-  Los datos obtenidos en esta instancia podrán ser utilizados, salvaguardando su identidad, para la realización de estadísticas internas.</w:t>
      </w:r>
    </w:p>
    <w:p w:rsidR="00F55485" w:rsidRDefault="00F55485" w:rsidP="00F554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- Ud. tendrá la posibilidad de acceder en cualquier momento a los datos facilitados, así como de solicitar, en su caso, su rectificación, oposición o cancelación, dirigiendo una comunicación escrita, junto con la documentación acreditativa de su identidad, a este Ayuntamiento.</w:t>
      </w:r>
    </w:p>
    <w:p w:rsidR="00F55485" w:rsidRDefault="00F55485" w:rsidP="00F55485"/>
    <w:p w:rsidR="00E67552" w:rsidRDefault="00E67552"/>
    <w:sectPr w:rsidR="00E67552" w:rsidSect="004B41D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485" w:rsidRDefault="00F55485" w:rsidP="00F64AF5">
      <w:pPr>
        <w:spacing w:after="0" w:line="240" w:lineRule="auto"/>
      </w:pPr>
      <w:r>
        <w:separator/>
      </w:r>
    </w:p>
  </w:endnote>
  <w:endnote w:type="continuationSeparator" w:id="0">
    <w:p w:rsidR="00F55485" w:rsidRDefault="00F55485" w:rsidP="00F64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485" w:rsidRDefault="00F55485" w:rsidP="00F64AF5">
      <w:pPr>
        <w:spacing w:after="0" w:line="240" w:lineRule="auto"/>
      </w:pPr>
      <w:r>
        <w:separator/>
      </w:r>
    </w:p>
  </w:footnote>
  <w:footnote w:type="continuationSeparator" w:id="0">
    <w:p w:rsidR="00F55485" w:rsidRDefault="00F55485" w:rsidP="00F64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AF5" w:rsidRDefault="00F64AF5">
    <w:pPr>
      <w:pStyle w:val="Encabezado"/>
    </w:pPr>
    <w:r>
      <w:rPr>
        <w:noProof/>
        <w:lang w:eastAsia="es-ES"/>
      </w:rPr>
      <w:drawing>
        <wp:inline distT="0" distB="0" distL="0" distR="0">
          <wp:extent cx="1069238" cy="1512113"/>
          <wp:effectExtent l="19050" t="0" r="0" b="0"/>
          <wp:docPr id="1" name="Imagen 1" descr="\\Servidor\juventud\JoseLuis\Desktop\carnaval Juan\logo_color_simpli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juventud\JoseLuis\Desktop\carnaval Juan\logo_color_simpli_jp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38" cy="1512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42408"/>
    <w:rsid w:val="004B41D0"/>
    <w:rsid w:val="0082481D"/>
    <w:rsid w:val="00877312"/>
    <w:rsid w:val="009D7CC0"/>
    <w:rsid w:val="00AA7C08"/>
    <w:rsid w:val="00D42408"/>
    <w:rsid w:val="00DF5816"/>
    <w:rsid w:val="00E67552"/>
    <w:rsid w:val="00EB0813"/>
    <w:rsid w:val="00F10600"/>
    <w:rsid w:val="00F55485"/>
    <w:rsid w:val="00F64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4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64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64AF5"/>
  </w:style>
  <w:style w:type="paragraph" w:styleId="Piedepgina">
    <w:name w:val="footer"/>
    <w:basedOn w:val="Normal"/>
    <w:link w:val="PiedepginaCar"/>
    <w:uiPriority w:val="99"/>
    <w:semiHidden/>
    <w:unhideWhenUsed/>
    <w:rsid w:val="00F64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64AF5"/>
  </w:style>
  <w:style w:type="paragraph" w:styleId="Textodeglobo">
    <w:name w:val="Balloon Text"/>
    <w:basedOn w:val="Normal"/>
    <w:link w:val="TextodegloboCar"/>
    <w:uiPriority w:val="99"/>
    <w:semiHidden/>
    <w:unhideWhenUsed/>
    <w:rsid w:val="00F6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F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5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Luis.AYTO\AppData\Roaming\Microsoft\Plantillas\Ayuntamiento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Ayuntamiento</Template>
  <TotalTime>2</TotalTime>
  <Pages>1</Pages>
  <Words>196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Luis Cano</dc:creator>
  <cp:lastModifiedBy>Jose Luis Cano</cp:lastModifiedBy>
  <cp:revision>2</cp:revision>
  <cp:lastPrinted>2016-10-05T12:13:00Z</cp:lastPrinted>
  <dcterms:created xsi:type="dcterms:W3CDTF">2017-09-26T09:58:00Z</dcterms:created>
  <dcterms:modified xsi:type="dcterms:W3CDTF">2017-09-26T09:58:00Z</dcterms:modified>
</cp:coreProperties>
</file>